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BD6" w:rsidRDefault="00167BD6" w:rsidP="00766698">
      <w:pPr>
        <w:jc w:val="center"/>
        <w:rPr>
          <w:rFonts w:ascii="Garamond" w:hAnsi="Garamond"/>
          <w:b/>
          <w:sz w:val="28"/>
          <w:szCs w:val="28"/>
        </w:rPr>
      </w:pPr>
      <w:r w:rsidRPr="0088469C">
        <w:rPr>
          <w:rFonts w:ascii="Garamond" w:hAnsi="Garamond"/>
          <w:b/>
          <w:sz w:val="28"/>
          <w:szCs w:val="28"/>
        </w:rPr>
        <w:t>Jess A. McMillan</w:t>
      </w:r>
      <w:r>
        <w:rPr>
          <w:rFonts w:ascii="Garamond" w:hAnsi="Garamond"/>
          <w:b/>
          <w:sz w:val="28"/>
          <w:szCs w:val="28"/>
        </w:rPr>
        <w:t>,</w:t>
      </w:r>
      <w:r w:rsidRPr="0088469C">
        <w:rPr>
          <w:rFonts w:ascii="Garamond" w:hAnsi="Garamond"/>
          <w:b/>
          <w:sz w:val="28"/>
          <w:szCs w:val="28"/>
        </w:rPr>
        <w:t xml:space="preserve"> LMFT</w:t>
      </w:r>
    </w:p>
    <w:p w:rsidR="00167BD6" w:rsidRPr="0088469C" w:rsidRDefault="00167BD6" w:rsidP="00766698">
      <w:pPr>
        <w:jc w:val="center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>(404)316-2271</w:t>
      </w:r>
    </w:p>
    <w:p w:rsidR="00167BD6" w:rsidRPr="0088469C" w:rsidRDefault="00167BD6" w:rsidP="00766698">
      <w:pPr>
        <w:jc w:val="center"/>
        <w:rPr>
          <w:rFonts w:ascii="Garamond" w:hAnsi="Garamond"/>
          <w:b/>
        </w:rPr>
      </w:pPr>
      <w:smartTag w:uri="urn:schemas-microsoft-com:office:smarttags" w:element="address">
        <w:smartTag w:uri="urn:schemas-microsoft-com:office:smarttags" w:element="Street">
          <w:r w:rsidRPr="0088469C">
            <w:rPr>
              <w:rFonts w:ascii="Garamond" w:hAnsi="Garamond"/>
              <w:b/>
            </w:rPr>
            <w:t>1827 Powers Ferry Rd.</w:t>
          </w:r>
        </w:smartTag>
      </w:smartTag>
      <w:r>
        <w:rPr>
          <w:rFonts w:ascii="Garamond" w:hAnsi="Garamond"/>
          <w:b/>
        </w:rPr>
        <w:t xml:space="preserve"> Building 7, </w:t>
      </w:r>
      <w:smartTag w:uri="urn:schemas-microsoft-com:office:smarttags" w:element="address">
        <w:smartTag w:uri="urn:schemas-microsoft-com:office:smarttags" w:element="Street">
          <w:r>
            <w:rPr>
              <w:rFonts w:ascii="Garamond" w:hAnsi="Garamond"/>
              <w:b/>
            </w:rPr>
            <w:t>Suite</w:t>
          </w:r>
        </w:smartTag>
        <w:r>
          <w:rPr>
            <w:rFonts w:ascii="Garamond" w:hAnsi="Garamond"/>
            <w:b/>
          </w:rPr>
          <w:t xml:space="preserve"> 350</w:t>
        </w:r>
      </w:smartTag>
    </w:p>
    <w:p w:rsidR="00167BD6" w:rsidRPr="0088469C" w:rsidRDefault="00167BD6" w:rsidP="00766698">
      <w:pPr>
        <w:jc w:val="center"/>
        <w:rPr>
          <w:rFonts w:ascii="Garamond" w:hAnsi="Garamond"/>
          <w:b/>
        </w:rPr>
      </w:pPr>
      <w:smartTag w:uri="urn:schemas-microsoft-com:office:smarttags" w:element="City">
        <w:smartTag w:uri="urn:schemas-microsoft-com:office:smarttags" w:element="place">
          <w:r w:rsidRPr="0088469C">
            <w:rPr>
              <w:rFonts w:ascii="Garamond" w:hAnsi="Garamond"/>
              <w:b/>
            </w:rPr>
            <w:t>Atlanta</w:t>
          </w:r>
        </w:smartTag>
        <w:r>
          <w:rPr>
            <w:rFonts w:ascii="Garamond" w:hAnsi="Garamond"/>
            <w:b/>
          </w:rPr>
          <w:t>,</w:t>
        </w:r>
        <w:r w:rsidRPr="0088469C">
          <w:rPr>
            <w:rFonts w:ascii="Garamond" w:hAnsi="Garamond"/>
            <w:b/>
          </w:rPr>
          <w:t xml:space="preserve"> </w:t>
        </w:r>
        <w:smartTag w:uri="urn:schemas-microsoft-com:office:smarttags" w:element="PostalCode">
          <w:r w:rsidRPr="0088469C">
            <w:rPr>
              <w:rFonts w:ascii="Garamond" w:hAnsi="Garamond"/>
              <w:b/>
            </w:rPr>
            <w:t>GA</w:t>
          </w:r>
        </w:smartTag>
        <w:r w:rsidRPr="0088469C">
          <w:rPr>
            <w:rFonts w:ascii="Garamond" w:hAnsi="Garamond"/>
            <w:b/>
          </w:rPr>
          <w:t xml:space="preserve"> </w:t>
        </w:r>
        <w:smartTag w:uri="urn:schemas-microsoft-com:office:smarttags" w:element="PostalCode">
          <w:r w:rsidRPr="0088469C">
            <w:rPr>
              <w:rFonts w:ascii="Garamond" w:hAnsi="Garamond"/>
              <w:b/>
            </w:rPr>
            <w:t>30339</w:t>
          </w:r>
        </w:smartTag>
      </w:smartTag>
    </w:p>
    <w:p w:rsidR="00167BD6" w:rsidRPr="00080BFB" w:rsidRDefault="00167BD6" w:rsidP="0083291C">
      <w:pPr>
        <w:jc w:val="center"/>
        <w:rPr>
          <w:rFonts w:ascii="Garamond" w:hAnsi="Garamond"/>
          <w:b/>
          <w:sz w:val="28"/>
          <w:szCs w:val="28"/>
        </w:rPr>
      </w:pPr>
    </w:p>
    <w:p w:rsidR="00167BD6" w:rsidRDefault="00167BD6"/>
    <w:p w:rsidR="00167BD6" w:rsidRDefault="00167BD6" w:rsidP="0083291C">
      <w:pPr>
        <w:jc w:val="center"/>
        <w:rPr>
          <w:b/>
        </w:rPr>
      </w:pPr>
      <w:r>
        <w:rPr>
          <w:b/>
        </w:rPr>
        <w:t>CLIENT INFORMATION</w:t>
      </w:r>
    </w:p>
    <w:p w:rsidR="00167BD6" w:rsidRDefault="00167BD6" w:rsidP="0083291C">
      <w:pPr>
        <w:jc w:val="center"/>
        <w:rPr>
          <w:sz w:val="20"/>
          <w:szCs w:val="20"/>
        </w:rPr>
      </w:pPr>
      <w:r>
        <w:rPr>
          <w:sz w:val="20"/>
          <w:szCs w:val="20"/>
        </w:rPr>
        <w:t>COMPLETION OF THIS FORM IS VOLUNTARY. YOU MAY OMIT ANY PARTS YOU WISH.</w:t>
      </w:r>
    </w:p>
    <w:p w:rsidR="00167BD6" w:rsidRDefault="00167BD6" w:rsidP="0083291C">
      <w:pPr>
        <w:jc w:val="center"/>
        <w:rPr>
          <w:sz w:val="20"/>
          <w:szCs w:val="20"/>
        </w:rPr>
      </w:pPr>
      <w:r>
        <w:rPr>
          <w:sz w:val="20"/>
          <w:szCs w:val="20"/>
        </w:rPr>
        <w:t>FOR FAMILY COUNSELING, PLEASE FILL OUT SEPARATE FORMS FOR EACH FAMILY MEMBER.</w:t>
      </w:r>
    </w:p>
    <w:p w:rsidR="00167BD6" w:rsidRPr="007753AE" w:rsidRDefault="00167BD6" w:rsidP="0083291C">
      <w:pPr>
        <w:jc w:val="center"/>
        <w:rPr>
          <w:sz w:val="20"/>
          <w:szCs w:val="20"/>
        </w:rPr>
      </w:pPr>
    </w:p>
    <w:p w:rsidR="00167BD6" w:rsidRDefault="00167BD6"/>
    <w:p w:rsidR="00167BD6" w:rsidRDefault="00167BD6" w:rsidP="0083291C">
      <w:r>
        <w:t>Name:_______________________________________________</w:t>
      </w:r>
      <w:r>
        <w:tab/>
        <w:t>Date: _____________</w:t>
      </w:r>
    </w:p>
    <w:p w:rsidR="00167BD6" w:rsidRDefault="00167BD6" w:rsidP="0083291C">
      <w:r>
        <w:tab/>
        <w:t xml:space="preserve">(Last) </w:t>
      </w:r>
      <w:r>
        <w:tab/>
      </w:r>
      <w:r>
        <w:tab/>
      </w:r>
      <w:r>
        <w:tab/>
        <w:t>(First)</w:t>
      </w:r>
      <w:r>
        <w:tab/>
      </w:r>
      <w:r>
        <w:tab/>
      </w:r>
      <w:r>
        <w:tab/>
        <w:t>(MI)</w:t>
      </w:r>
    </w:p>
    <w:p w:rsidR="00167BD6" w:rsidRDefault="00167BD6" w:rsidP="0083291C"/>
    <w:p w:rsidR="00167BD6" w:rsidRDefault="00167BD6" w:rsidP="0083291C">
      <w:r>
        <w:t>Address: ________________________________________________________________</w:t>
      </w:r>
    </w:p>
    <w:p w:rsidR="00167BD6" w:rsidRDefault="00167BD6" w:rsidP="0083291C"/>
    <w:p w:rsidR="00167BD6" w:rsidRDefault="00167BD6" w:rsidP="0083291C">
      <w:r>
        <w:t xml:space="preserve">Home phone #: </w:t>
      </w:r>
      <w:r>
        <w:softHyphen/>
        <w:t xml:space="preserve">_____________________ </w:t>
      </w:r>
      <w:r>
        <w:tab/>
      </w:r>
      <w:r>
        <w:tab/>
        <w:t xml:space="preserve">May I call you at home?_____ </w:t>
      </w:r>
    </w:p>
    <w:p w:rsidR="00167BD6" w:rsidRDefault="00167BD6" w:rsidP="0083291C"/>
    <w:p w:rsidR="00167BD6" w:rsidRDefault="00167BD6" w:rsidP="0083291C">
      <w:r>
        <w:t xml:space="preserve">Work phone #: </w:t>
      </w:r>
      <w:r>
        <w:softHyphen/>
        <w:t>_____________________</w:t>
      </w:r>
      <w:r>
        <w:tab/>
      </w:r>
      <w:r>
        <w:tab/>
        <w:t xml:space="preserve">May I call you at work?_____ </w:t>
      </w:r>
    </w:p>
    <w:p w:rsidR="00167BD6" w:rsidRDefault="00167BD6" w:rsidP="0083291C"/>
    <w:p w:rsidR="00167BD6" w:rsidRDefault="00167BD6" w:rsidP="0083291C">
      <w:r>
        <w:t xml:space="preserve">Cell phone #: </w:t>
      </w:r>
      <w:r>
        <w:softHyphen/>
        <w:t>______________________</w:t>
      </w:r>
      <w:r>
        <w:tab/>
      </w:r>
      <w:r>
        <w:tab/>
        <w:t>May I call your cell?________</w:t>
      </w:r>
    </w:p>
    <w:p w:rsidR="00167BD6" w:rsidRDefault="00167BD6" w:rsidP="0083291C"/>
    <w:p w:rsidR="00167BD6" w:rsidRDefault="00167BD6" w:rsidP="0083291C">
      <w:r>
        <w:t xml:space="preserve">Email address: </w:t>
      </w:r>
      <w:r>
        <w:softHyphen/>
      </w:r>
      <w:r>
        <w:softHyphen/>
      </w:r>
      <w:r>
        <w:softHyphen/>
        <w:t>__________________________</w:t>
      </w:r>
      <w:r>
        <w:tab/>
        <w:t xml:space="preserve">May I email you?_________ </w:t>
      </w:r>
    </w:p>
    <w:p w:rsidR="00167BD6" w:rsidRDefault="00167BD6" w:rsidP="0083291C"/>
    <w:p w:rsidR="00167BD6" w:rsidRDefault="00167BD6" w:rsidP="0083291C">
      <w:r>
        <w:t>Of the numbers listed above, are there any at which I should not leave a voice-mail message? _______________________________________________________________</w:t>
      </w:r>
    </w:p>
    <w:p w:rsidR="00167BD6" w:rsidRDefault="00167BD6" w:rsidP="0083291C"/>
    <w:p w:rsidR="00167BD6" w:rsidRDefault="00167BD6" w:rsidP="0083291C">
      <w:r>
        <w:t>Age: _________ Date of birth: _______________ Occupation: _____________________</w:t>
      </w:r>
    </w:p>
    <w:p w:rsidR="00167BD6" w:rsidRDefault="00167BD6" w:rsidP="0083291C"/>
    <w:p w:rsidR="00167BD6" w:rsidRDefault="00167BD6" w:rsidP="0083291C"/>
    <w:p w:rsidR="00167BD6" w:rsidRDefault="00167BD6" w:rsidP="0083291C">
      <w:r>
        <w:t>Please list family members’ names, ages, and any relevant information:</w:t>
      </w:r>
    </w:p>
    <w:p w:rsidR="00167BD6" w:rsidRDefault="00167BD6" w:rsidP="0083291C">
      <w:r>
        <w:t>MOTHER:</w:t>
      </w:r>
    </w:p>
    <w:p w:rsidR="00167BD6" w:rsidRDefault="00167BD6" w:rsidP="0083291C"/>
    <w:p w:rsidR="00167BD6" w:rsidRDefault="00167BD6" w:rsidP="0083291C"/>
    <w:p w:rsidR="00167BD6" w:rsidRDefault="00167BD6" w:rsidP="0083291C"/>
    <w:p w:rsidR="00167BD6" w:rsidRDefault="00167BD6" w:rsidP="0083291C">
      <w:r>
        <w:t>FATHER:</w:t>
      </w:r>
    </w:p>
    <w:p w:rsidR="00167BD6" w:rsidRDefault="00167BD6" w:rsidP="0083291C"/>
    <w:p w:rsidR="00167BD6" w:rsidRDefault="00167BD6" w:rsidP="0083291C"/>
    <w:p w:rsidR="00167BD6" w:rsidRDefault="00167BD6" w:rsidP="0083291C"/>
    <w:p w:rsidR="00167BD6" w:rsidRDefault="00167BD6" w:rsidP="0083291C">
      <w:r>
        <w:t>SISTERS:</w:t>
      </w:r>
    </w:p>
    <w:p w:rsidR="00167BD6" w:rsidRDefault="00167BD6" w:rsidP="0083291C"/>
    <w:p w:rsidR="00167BD6" w:rsidRDefault="00167BD6" w:rsidP="0083291C"/>
    <w:p w:rsidR="00167BD6" w:rsidRDefault="00167BD6" w:rsidP="0083291C"/>
    <w:p w:rsidR="00167BD6" w:rsidRDefault="00167BD6" w:rsidP="0083291C">
      <w:r>
        <w:t>BROTHERS:</w:t>
      </w:r>
    </w:p>
    <w:p w:rsidR="00167BD6" w:rsidRDefault="00167BD6" w:rsidP="0083291C"/>
    <w:p w:rsidR="00167BD6" w:rsidRDefault="00167BD6" w:rsidP="0083291C"/>
    <w:p w:rsidR="00167BD6" w:rsidRDefault="00167BD6" w:rsidP="0083291C">
      <w:r>
        <w:t>CHILDREN:</w:t>
      </w:r>
    </w:p>
    <w:p w:rsidR="00167BD6" w:rsidRDefault="00167BD6" w:rsidP="0083291C"/>
    <w:p w:rsidR="00167BD6" w:rsidRDefault="00167BD6" w:rsidP="0083291C"/>
    <w:p w:rsidR="00167BD6" w:rsidRDefault="00167BD6" w:rsidP="0083291C"/>
    <w:p w:rsidR="00167BD6" w:rsidRDefault="00167BD6" w:rsidP="0083291C">
      <w:r>
        <w:t>ANY OTHER IMPORTANT FAMILY MEMBERS:</w:t>
      </w:r>
    </w:p>
    <w:p w:rsidR="00167BD6" w:rsidRDefault="00167BD6" w:rsidP="0083291C"/>
    <w:p w:rsidR="00167BD6" w:rsidRDefault="00167BD6" w:rsidP="0083291C"/>
    <w:p w:rsidR="00167BD6" w:rsidRDefault="00167BD6" w:rsidP="0083291C"/>
    <w:p w:rsidR="00167BD6" w:rsidRDefault="00167BD6" w:rsidP="0083291C">
      <w:r>
        <w:t>How did you hear about me?________________________________________________</w:t>
      </w:r>
    </w:p>
    <w:p w:rsidR="00167BD6" w:rsidRDefault="00167BD6" w:rsidP="0083291C">
      <w:r>
        <w:t>If a specific person referred you, who was it?___________________________________</w:t>
      </w:r>
    </w:p>
    <w:p w:rsidR="00167BD6" w:rsidRDefault="00167BD6" w:rsidP="0083291C">
      <w:r>
        <w:t>May I contact this person to thank her/him for the referral?________________________</w:t>
      </w:r>
    </w:p>
    <w:p w:rsidR="00167BD6" w:rsidRDefault="00167BD6" w:rsidP="0083291C"/>
    <w:p w:rsidR="00167BD6" w:rsidRDefault="00167BD6" w:rsidP="0083291C"/>
    <w:p w:rsidR="00167BD6" w:rsidRDefault="00167BD6" w:rsidP="0083291C">
      <w:r>
        <w:t>Briefly describe what brings you in for family counseling: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67BD6" w:rsidRDefault="00167BD6" w:rsidP="0083291C"/>
    <w:p w:rsidR="00167BD6" w:rsidRDefault="00167BD6" w:rsidP="007B12B6">
      <w:r>
        <w:t>Briefly describe your level of satisfaction with your family relationships and the history of current issues to be addressed:</w:t>
      </w:r>
    </w:p>
    <w:p w:rsidR="00167BD6" w:rsidRDefault="00167BD6" w:rsidP="007B12B6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67BD6" w:rsidRDefault="00167BD6" w:rsidP="007B12B6">
      <w:r>
        <w:t>________________________________________________________________________________________________________________________________________________</w:t>
      </w:r>
    </w:p>
    <w:p w:rsidR="00167BD6" w:rsidRDefault="00167BD6" w:rsidP="007B12B6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67BD6" w:rsidRDefault="00167BD6" w:rsidP="007B12B6">
      <w: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167BD6" w:rsidRDefault="00167BD6" w:rsidP="0083291C"/>
    <w:p w:rsidR="00167BD6" w:rsidRDefault="00167BD6" w:rsidP="0083291C">
      <w:r>
        <w:t>Have you seen a family therapist before?</w:t>
      </w:r>
      <w:r>
        <w:tab/>
        <w:t>YES</w:t>
      </w:r>
      <w:r>
        <w:tab/>
        <w:t>NO</w:t>
      </w:r>
    </w:p>
    <w:p w:rsidR="00167BD6" w:rsidRDefault="00167BD6" w:rsidP="0083291C">
      <w:r>
        <w:t>If yes, please indicate who, when, where, why, and for what reasons your work with this therapist was terminated: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67BD6" w:rsidRDefault="00167BD6" w:rsidP="0083291C">
      <w:r>
        <w:t>________________________________________________________________________</w:t>
      </w:r>
    </w:p>
    <w:p w:rsidR="00167BD6" w:rsidRDefault="00167BD6" w:rsidP="0083291C"/>
    <w:p w:rsidR="00167BD6" w:rsidRDefault="00167BD6" w:rsidP="007B12B6"/>
    <w:p w:rsidR="00167BD6" w:rsidRDefault="00167BD6" w:rsidP="007B12B6">
      <w:r>
        <w:t>Have you seen a therapist for individual work before?</w:t>
      </w:r>
      <w:r>
        <w:tab/>
        <w:t>YES</w:t>
      </w:r>
      <w:r>
        <w:tab/>
        <w:t>NO</w:t>
      </w:r>
    </w:p>
    <w:p w:rsidR="00167BD6" w:rsidRDefault="00167BD6" w:rsidP="007B12B6">
      <w:r>
        <w:t>If yes, please indicate who, when, where, why, and for what reasons your work with this therapist was terminated: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67BD6" w:rsidRDefault="00167BD6" w:rsidP="007B12B6">
      <w:r>
        <w:t>________________________________________________________________________</w:t>
      </w:r>
    </w:p>
    <w:p w:rsidR="00167BD6" w:rsidRDefault="00167BD6" w:rsidP="0083291C"/>
    <w:p w:rsidR="00167BD6" w:rsidRDefault="00167BD6" w:rsidP="0083291C">
      <w:r>
        <w:t>Please list all medical diagnoses/conditions that you have:</w:t>
      </w:r>
    </w:p>
    <w:p w:rsidR="00167BD6" w:rsidRDefault="00167BD6" w:rsidP="0083291C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67BD6" w:rsidRDefault="00167BD6" w:rsidP="0083291C"/>
    <w:p w:rsidR="00167BD6" w:rsidRDefault="00167BD6" w:rsidP="0083291C">
      <w:r>
        <w:t>Please list all medications, both prescription and over-the-counter, that you currently take, dosage, and reason for taking:</w:t>
      </w:r>
    </w:p>
    <w:p w:rsidR="00167BD6" w:rsidRDefault="00167BD6" w:rsidP="0083291C">
      <w: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167BD6" w:rsidRDefault="00167BD6" w:rsidP="0083291C"/>
    <w:p w:rsidR="00167BD6" w:rsidRDefault="00167BD6" w:rsidP="0083291C">
      <w:r>
        <w:t>Names of prescribing physicians:</w:t>
      </w:r>
    </w:p>
    <w:p w:rsidR="00167BD6" w:rsidRDefault="00167BD6" w:rsidP="0083291C">
      <w:r>
        <w:t>________________________________________________________________________________________________________________________________________________</w:t>
      </w:r>
    </w:p>
    <w:p w:rsidR="00167BD6" w:rsidRDefault="00167BD6" w:rsidP="0083291C"/>
    <w:p w:rsidR="00167BD6" w:rsidRDefault="00167BD6" w:rsidP="0083291C">
      <w:r>
        <w:t>Name of primary care physician: _____________________________________________</w:t>
      </w:r>
    </w:p>
    <w:p w:rsidR="00167BD6" w:rsidRDefault="00167BD6" w:rsidP="0083291C"/>
    <w:p w:rsidR="00167BD6" w:rsidRDefault="00167BD6" w:rsidP="0083291C"/>
    <w:p w:rsidR="00167BD6" w:rsidRDefault="00167BD6" w:rsidP="0083291C">
      <w:r>
        <w:t>Have you ever been hospitalized for psychiatric reasons?</w:t>
      </w:r>
      <w:r>
        <w:tab/>
        <w:t>YES</w:t>
      </w:r>
      <w:r>
        <w:tab/>
      </w:r>
      <w:r>
        <w:tab/>
        <w:t>NO</w:t>
      </w:r>
    </w:p>
    <w:p w:rsidR="00167BD6" w:rsidRDefault="00167BD6" w:rsidP="0083291C">
      <w:r>
        <w:t>If yes, please indicate when, where, how long, and for what reasons:</w:t>
      </w:r>
    </w:p>
    <w:p w:rsidR="00167BD6" w:rsidRDefault="00167BD6" w:rsidP="0083291C">
      <w: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167BD6" w:rsidRDefault="00167BD6" w:rsidP="0083291C"/>
    <w:p w:rsidR="00167BD6" w:rsidRDefault="00167BD6" w:rsidP="0083291C">
      <w:r>
        <w:t>Have you ever experienced thoughts or plans of suicide or self-harm?     YES</w:t>
      </w:r>
      <w:r>
        <w:tab/>
        <w:t>NO</w:t>
      </w:r>
    </w:p>
    <w:p w:rsidR="00167BD6" w:rsidRDefault="00167BD6" w:rsidP="0083291C">
      <w:r>
        <w:t>If yes, please indicate when the thoughts or plans occurred and precipitating issues:</w:t>
      </w:r>
    </w:p>
    <w:p w:rsidR="00167BD6" w:rsidRDefault="00167BD6" w:rsidP="0083291C">
      <w: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167BD6" w:rsidRDefault="00167BD6" w:rsidP="0083291C"/>
    <w:p w:rsidR="00167BD6" w:rsidRDefault="00167BD6" w:rsidP="0083291C">
      <w:r>
        <w:t>Have you ever experienced challenges related to drugs and/or alcohol?   YES</w:t>
      </w:r>
      <w:r>
        <w:tab/>
        <w:t>NO</w:t>
      </w:r>
    </w:p>
    <w:p w:rsidR="00167BD6" w:rsidRDefault="00167BD6" w:rsidP="0083291C">
      <w:r>
        <w:t>If yes, please explain:</w:t>
      </w:r>
    </w:p>
    <w:p w:rsidR="00167BD6" w:rsidRDefault="00167BD6" w:rsidP="0083291C">
      <w: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167BD6" w:rsidRDefault="00167BD6" w:rsidP="0083291C"/>
    <w:p w:rsidR="00167BD6" w:rsidRDefault="00167BD6" w:rsidP="0083291C">
      <w:r>
        <w:t>Are there any experiences related to violence or trauma in your past?   YES</w:t>
      </w:r>
      <w:r>
        <w:tab/>
        <w:t>NO</w:t>
      </w:r>
    </w:p>
    <w:p w:rsidR="00167BD6" w:rsidRDefault="00167BD6" w:rsidP="0083291C">
      <w:r>
        <w:t>If yes, please explain:</w:t>
      </w:r>
    </w:p>
    <w:p w:rsidR="00167BD6" w:rsidRDefault="00167BD6" w:rsidP="0083291C">
      <w: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167BD6" w:rsidRDefault="00167BD6" w:rsidP="0083291C"/>
    <w:p w:rsidR="00167BD6" w:rsidRDefault="00167BD6" w:rsidP="0083291C">
      <w:r>
        <w:t>Are you currently experiencing any thoughts of suicide or self-harm?   YES</w:t>
      </w:r>
      <w:r>
        <w:tab/>
        <w:t>NO</w:t>
      </w:r>
    </w:p>
    <w:p w:rsidR="00167BD6" w:rsidRDefault="00167BD6" w:rsidP="0083291C"/>
    <w:p w:rsidR="00167BD6" w:rsidRDefault="00167BD6" w:rsidP="007B12B6"/>
    <w:p w:rsidR="00167BD6" w:rsidRDefault="00167BD6" w:rsidP="0083291C">
      <w:r>
        <w:t>Please indicate who should be contacted in case of an emergency (names and phone #s):</w:t>
      </w:r>
    </w:p>
    <w:p w:rsidR="00167BD6" w:rsidRDefault="00167BD6" w:rsidP="0083291C">
      <w:pPr>
        <w:rPr>
          <w:sz w:val="20"/>
          <w:szCs w:val="20"/>
        </w:rPr>
      </w:pPr>
      <w:r w:rsidRPr="005B326A">
        <w:rPr>
          <w:sz w:val="20"/>
          <w:szCs w:val="20"/>
        </w:rPr>
        <w:t>*Completion of this section indicates permission to contact these people should an emergency (as determ</w:t>
      </w:r>
      <w:r>
        <w:rPr>
          <w:sz w:val="20"/>
          <w:szCs w:val="20"/>
        </w:rPr>
        <w:t>ined by the therapist) arise. If</w:t>
      </w:r>
      <w:r w:rsidRPr="005B326A">
        <w:rPr>
          <w:sz w:val="20"/>
          <w:szCs w:val="20"/>
        </w:rPr>
        <w:t xml:space="preserve"> you choose not to complete this section, should an emergency arise, I will contact 911.</w:t>
      </w:r>
    </w:p>
    <w:p w:rsidR="00167BD6" w:rsidRPr="005B326A" w:rsidRDefault="00167BD6" w:rsidP="0083291C">
      <w:pPr>
        <w:rPr>
          <w:sz w:val="20"/>
          <w:szCs w:val="20"/>
        </w:rPr>
      </w:pPr>
    </w:p>
    <w:p w:rsidR="00167BD6" w:rsidRDefault="00167BD6" w:rsidP="0083291C">
      <w:r>
        <w:t>________________________________________________________________________________________________________________________________________________</w:t>
      </w:r>
    </w:p>
    <w:p w:rsidR="00167BD6" w:rsidRDefault="00167BD6" w:rsidP="0083291C"/>
    <w:p w:rsidR="00167BD6" w:rsidRDefault="00167BD6" w:rsidP="005B326A">
      <w:pPr>
        <w:rPr>
          <w:rFonts w:ascii="Garamond" w:hAnsi="Garamond"/>
        </w:rPr>
      </w:pPr>
    </w:p>
    <w:p w:rsidR="00167BD6" w:rsidRDefault="00167BD6" w:rsidP="005B326A">
      <w:pPr>
        <w:rPr>
          <w:rFonts w:ascii="Garamond" w:hAnsi="Garamond"/>
        </w:rPr>
      </w:pPr>
    </w:p>
    <w:p w:rsidR="00167BD6" w:rsidRPr="00C34592" w:rsidRDefault="00167BD6" w:rsidP="005B326A">
      <w:pPr>
        <w:rPr>
          <w:rFonts w:ascii="Garamond" w:hAnsi="Garamond"/>
        </w:rPr>
      </w:pPr>
    </w:p>
    <w:p w:rsidR="00167BD6" w:rsidRPr="00C34592" w:rsidRDefault="00167BD6" w:rsidP="005B326A">
      <w:pPr>
        <w:rPr>
          <w:rFonts w:ascii="Garamond" w:hAnsi="Garamond"/>
        </w:rPr>
      </w:pPr>
      <w:r w:rsidRPr="00C34592">
        <w:rPr>
          <w:rFonts w:ascii="Garamond" w:hAnsi="Garamond"/>
        </w:rPr>
        <w:t>________________________________</w:t>
      </w:r>
      <w:r>
        <w:rPr>
          <w:rFonts w:ascii="Garamond" w:hAnsi="Garamond"/>
        </w:rPr>
        <w:t xml:space="preserve">___________        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 w:rsidRPr="00C34592">
        <w:rPr>
          <w:rFonts w:ascii="Garamond" w:hAnsi="Garamond"/>
        </w:rPr>
        <w:t>_______________</w:t>
      </w:r>
    </w:p>
    <w:p w:rsidR="00167BD6" w:rsidRDefault="00167BD6" w:rsidP="005B326A">
      <w:pPr>
        <w:rPr>
          <w:rFonts w:ascii="Garamond" w:hAnsi="Garamond"/>
        </w:rPr>
      </w:pPr>
      <w:r w:rsidRPr="00C34592">
        <w:rPr>
          <w:rFonts w:ascii="Garamond" w:hAnsi="Garamond"/>
        </w:rPr>
        <w:t>Client</w:t>
      </w:r>
      <w:r>
        <w:rPr>
          <w:rFonts w:ascii="Garamond" w:hAnsi="Garamond"/>
        </w:rPr>
        <w:t>’s</w:t>
      </w:r>
      <w:r w:rsidRPr="00C34592">
        <w:rPr>
          <w:rFonts w:ascii="Garamond" w:hAnsi="Garamond"/>
        </w:rPr>
        <w:t xml:space="preserve"> Signature                                   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 w:rsidRPr="00C34592">
        <w:rPr>
          <w:rFonts w:ascii="Garamond" w:hAnsi="Garamond"/>
        </w:rPr>
        <w:t xml:space="preserve">  Date</w:t>
      </w:r>
    </w:p>
    <w:p w:rsidR="00167BD6" w:rsidRDefault="00167BD6" w:rsidP="005B326A">
      <w:pPr>
        <w:rPr>
          <w:rFonts w:ascii="Garamond" w:hAnsi="Garamond"/>
        </w:rPr>
      </w:pPr>
    </w:p>
    <w:p w:rsidR="00167BD6" w:rsidRDefault="00167BD6" w:rsidP="005B326A"/>
    <w:sectPr w:rsidR="00167BD6" w:rsidSect="00503B39">
      <w:footerReference w:type="default" r:id="rId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7BD6" w:rsidRDefault="00167BD6">
      <w:r>
        <w:separator/>
      </w:r>
    </w:p>
  </w:endnote>
  <w:endnote w:type="continuationSeparator" w:id="0">
    <w:p w:rsidR="00167BD6" w:rsidRDefault="00167B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BD6" w:rsidRDefault="00167BD6">
    <w:pPr>
      <w:pStyle w:val="Footer"/>
    </w:pPr>
    <w:r>
      <w:rPr>
        <w:rStyle w:val="PageNumber"/>
      </w:rP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  <w:r>
      <w:rPr>
        <w:rStyle w:val="PageNumber"/>
      </w:rP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7BD6" w:rsidRDefault="00167BD6">
      <w:r>
        <w:separator/>
      </w:r>
    </w:p>
  </w:footnote>
  <w:footnote w:type="continuationSeparator" w:id="0">
    <w:p w:rsidR="00167BD6" w:rsidRDefault="00167B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3291C"/>
    <w:rsid w:val="00065A9F"/>
    <w:rsid w:val="00080BFB"/>
    <w:rsid w:val="00167BD6"/>
    <w:rsid w:val="001F2BB6"/>
    <w:rsid w:val="00263205"/>
    <w:rsid w:val="002839C3"/>
    <w:rsid w:val="003643C8"/>
    <w:rsid w:val="003A39E4"/>
    <w:rsid w:val="003D6133"/>
    <w:rsid w:val="00413934"/>
    <w:rsid w:val="004157D5"/>
    <w:rsid w:val="004D6765"/>
    <w:rsid w:val="00503B39"/>
    <w:rsid w:val="00586052"/>
    <w:rsid w:val="005A707D"/>
    <w:rsid w:val="005B326A"/>
    <w:rsid w:val="005C5F14"/>
    <w:rsid w:val="006915B8"/>
    <w:rsid w:val="00766698"/>
    <w:rsid w:val="00772F0E"/>
    <w:rsid w:val="007753AE"/>
    <w:rsid w:val="007B12B6"/>
    <w:rsid w:val="007C5A95"/>
    <w:rsid w:val="007E7CB3"/>
    <w:rsid w:val="0083291C"/>
    <w:rsid w:val="00841626"/>
    <w:rsid w:val="0088469C"/>
    <w:rsid w:val="009D3D00"/>
    <w:rsid w:val="00A212E6"/>
    <w:rsid w:val="00AA607C"/>
    <w:rsid w:val="00AE1D14"/>
    <w:rsid w:val="00C204EB"/>
    <w:rsid w:val="00C34592"/>
    <w:rsid w:val="00C96417"/>
    <w:rsid w:val="00CD415F"/>
    <w:rsid w:val="00CF2FD1"/>
    <w:rsid w:val="00EC0B0A"/>
    <w:rsid w:val="00F83BB0"/>
    <w:rsid w:val="00FD2E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ostalCode"/>
  <w:smartTagType w:namespaceuri="urn:schemas-microsoft-com:office:smarttags" w:name="place"/>
  <w:smartTagType w:namespaceuri="urn:schemas-microsoft-com:office:smarttags" w:name="address"/>
  <w:smartTagType w:namespaceuri="urn:schemas-microsoft-com:office:smarttags" w:name="Street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B39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83BB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843E0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F83BB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843E0"/>
    <w:rPr>
      <w:sz w:val="24"/>
      <w:szCs w:val="24"/>
    </w:rPr>
  </w:style>
  <w:style w:type="character" w:styleId="PageNumber">
    <w:name w:val="page number"/>
    <w:basedOn w:val="DefaultParagraphFont"/>
    <w:uiPriority w:val="99"/>
    <w:rsid w:val="00F83BB0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4</Pages>
  <Words>1046</Words>
  <Characters>5965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Tricia Anbinder, LMSW</dc:title>
  <dc:subject/>
  <dc:creator>Tricia</dc:creator>
  <cp:keywords/>
  <dc:description/>
  <cp:lastModifiedBy>jmcmillan</cp:lastModifiedBy>
  <cp:revision>3</cp:revision>
  <cp:lastPrinted>2013-09-11T14:59:00Z</cp:lastPrinted>
  <dcterms:created xsi:type="dcterms:W3CDTF">2013-09-11T14:59:00Z</dcterms:created>
  <dcterms:modified xsi:type="dcterms:W3CDTF">2013-09-11T15:00:00Z</dcterms:modified>
</cp:coreProperties>
</file>